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2090"/>
        <w:gridCol w:w="565"/>
        <w:gridCol w:w="3784"/>
        <w:gridCol w:w="3784"/>
        <w:gridCol w:w="3784"/>
        <w:gridCol w:w="565"/>
      </w:tblGrid>
      <w:tr w:rsidR="00C9299D" w:rsidRPr="00B64198" w14:paraId="13436D86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</w:tcPr>
          <w:p w14:paraId="0D80A5BE" w14:textId="77777777" w:rsidR="00C9299D" w:rsidRPr="00B64198" w:rsidRDefault="00C9299D" w:rsidP="00B13406">
            <w:pPr>
              <w:spacing w:line="240" w:lineRule="auto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>Kenmerk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</w:tcPr>
          <w:p w14:paraId="1B6313D6" w14:textId="77777777" w:rsidR="00C9299D" w:rsidRPr="00B64198" w:rsidRDefault="00C9299D" w:rsidP="00B13406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>-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</w:tcPr>
          <w:p w14:paraId="42FCB9DB" w14:textId="77777777" w:rsidR="00C9299D" w:rsidRPr="00B64198" w:rsidRDefault="00C9299D" w:rsidP="00B13406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>
              <w:rPr>
                <w:b/>
                <w:caps/>
                <w:color w:val="0D5554"/>
                <w:sz w:val="16"/>
                <w:szCs w:val="16"/>
                <w:lang w:bidi="x-none"/>
              </w:rPr>
              <w:t>Medewerker administratie</w:t>
            </w: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 xml:space="preserve"> I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</w:tcPr>
          <w:p w14:paraId="7472DA7A" w14:textId="77777777" w:rsidR="00C9299D" w:rsidRPr="00B64198" w:rsidRDefault="00C9299D" w:rsidP="00B13406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>
              <w:rPr>
                <w:b/>
                <w:caps/>
                <w:color w:val="0D5554"/>
                <w:sz w:val="16"/>
                <w:szCs w:val="16"/>
                <w:lang w:bidi="x-none"/>
              </w:rPr>
              <w:t>Medewerker administratie</w:t>
            </w: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 xml:space="preserve"> II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</w:tcPr>
          <w:p w14:paraId="753464F1" w14:textId="77777777" w:rsidR="00C9299D" w:rsidRPr="00B64198" w:rsidRDefault="00C9299D" w:rsidP="00B13406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>
              <w:rPr>
                <w:b/>
                <w:caps/>
                <w:color w:val="0D5554"/>
                <w:sz w:val="16"/>
                <w:szCs w:val="16"/>
                <w:lang w:bidi="x-none"/>
              </w:rPr>
              <w:t>Medewerker administratie</w:t>
            </w: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 xml:space="preserve"> III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</w:tcPr>
          <w:p w14:paraId="76115DAB" w14:textId="77777777" w:rsidR="00C9299D" w:rsidRPr="00B64198" w:rsidRDefault="00C9299D" w:rsidP="00B13406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>+</w:t>
            </w:r>
          </w:p>
        </w:tc>
      </w:tr>
      <w:tr w:rsidR="00E332AE" w:rsidRPr="00B64198" w14:paraId="16FB0211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CCD5FA9" w14:textId="77777777" w:rsidR="00E332AE" w:rsidRPr="00B13406" w:rsidRDefault="00E332AE" w:rsidP="00E332AE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B13406">
              <w:rPr>
                <w:b/>
                <w:sz w:val="16"/>
                <w:szCs w:val="16"/>
                <w:lang w:bidi="x-none"/>
              </w:rPr>
              <w:t>Verzorging sub-administraties</w:t>
            </w:r>
          </w:p>
        </w:tc>
        <w:tc>
          <w:tcPr>
            <w:tcW w:w="565" w:type="dxa"/>
            <w:vMerge w:val="restart"/>
            <w:tcMar>
              <w:top w:w="57" w:type="dxa"/>
              <w:bottom w:w="57" w:type="dxa"/>
            </w:tcMar>
            <w:textDirection w:val="tbRl"/>
            <w:vAlign w:val="center"/>
          </w:tcPr>
          <w:p w14:paraId="0DDB8FCB" w14:textId="77777777" w:rsidR="00E332AE" w:rsidRPr="00B64198" w:rsidRDefault="00E332AE" w:rsidP="00E332AE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  <w:r w:rsidRPr="00B64198">
              <w:rPr>
                <w:sz w:val="16"/>
                <w:szCs w:val="16"/>
                <w:lang w:bidi="x-none"/>
              </w:rPr>
              <w:t>Geen referentiefunctie beschikbaar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B281778" w14:textId="77777777" w:rsidR="00E332AE" w:rsidRPr="00B64198" w:rsidRDefault="00E332AE" w:rsidP="00E332AE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verzorgen van een of enkele eenduidige sub-administraties. Hiertoe verwerken en controleren van gegevens.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0C191D54" w14:textId="77777777" w:rsidR="00E332AE" w:rsidRPr="00B64198" w:rsidRDefault="00E332AE" w:rsidP="00E332AE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>Gelijk aan I, maar voor diverse sub-administraties waarbij sprake is van interpretatie van gegevens.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A86E4FA" w14:textId="77777777" w:rsidR="00E332AE" w:rsidRPr="00B64198" w:rsidRDefault="00E332AE" w:rsidP="00E332AE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 xml:space="preserve">Gelijk aan II, incl. opvolgen van aanmaningen en ingang zetten van incassotrajecten. </w:t>
            </w:r>
          </w:p>
        </w:tc>
        <w:tc>
          <w:tcPr>
            <w:tcW w:w="565" w:type="dxa"/>
            <w:vMerge w:val="restart"/>
            <w:tcMar>
              <w:top w:w="57" w:type="dxa"/>
              <w:bottom w:w="57" w:type="dxa"/>
            </w:tcMar>
            <w:textDirection w:val="tbRl"/>
            <w:vAlign w:val="center"/>
          </w:tcPr>
          <w:p w14:paraId="640B0CE8" w14:textId="77777777" w:rsidR="00E332AE" w:rsidRPr="00B64198" w:rsidRDefault="00E332AE" w:rsidP="00E332AE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  <w:r w:rsidRPr="00B64198">
              <w:rPr>
                <w:sz w:val="16"/>
                <w:szCs w:val="16"/>
                <w:lang w:bidi="x-none"/>
              </w:rPr>
              <w:t xml:space="preserve">Zie referentiefunctie en </w:t>
            </w:r>
            <w:proofErr w:type="gramStart"/>
            <w:r w:rsidRPr="00B64198">
              <w:rPr>
                <w:sz w:val="16"/>
                <w:szCs w:val="16"/>
                <w:lang w:bidi="x-none"/>
              </w:rPr>
              <w:t xml:space="preserve">NOK </w:t>
            </w:r>
            <w:r>
              <w:rPr>
                <w:sz w:val="16"/>
                <w:szCs w:val="16"/>
                <w:lang w:bidi="x-none"/>
              </w:rPr>
              <w:t>administrateur</w:t>
            </w:r>
            <w:proofErr w:type="gramEnd"/>
          </w:p>
        </w:tc>
      </w:tr>
      <w:tr w:rsidR="00E332AE" w:rsidRPr="00B64198" w14:paraId="0099E29D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68AFB3A" w14:textId="77777777" w:rsidR="00E332AE" w:rsidRPr="00B13406" w:rsidRDefault="00E332AE" w:rsidP="00E332AE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B13406">
              <w:rPr>
                <w:b/>
                <w:sz w:val="16"/>
                <w:szCs w:val="16"/>
                <w:lang w:bidi="x-none"/>
              </w:rPr>
              <w:t>Periodieke afsluiting en rapportages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0CD4AAA1" w14:textId="77777777" w:rsidR="00E332AE" w:rsidRPr="00B64198" w:rsidRDefault="00E332AE" w:rsidP="00E332AE">
            <w:pPr>
              <w:spacing w:line="240" w:lineRule="auto"/>
              <w:ind w:left="284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5A28BB3" w14:textId="77777777" w:rsidR="00E332AE" w:rsidRPr="00B64198" w:rsidRDefault="00E332AE" w:rsidP="00E332AE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afsluiten van de toegewezen sub-administratie(s), controleren van aansluitingen</w:t>
            </w:r>
            <w:r w:rsidRPr="00B64198">
              <w:rPr>
                <w:sz w:val="16"/>
                <w:szCs w:val="16"/>
              </w:rPr>
              <w:t>;</w:t>
            </w:r>
          </w:p>
          <w:p w14:paraId="57D6281E" w14:textId="77777777" w:rsidR="00E332AE" w:rsidRDefault="00E332AE" w:rsidP="00E332AE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</w:p>
          <w:p w14:paraId="4DCDFBC9" w14:textId="77777777" w:rsidR="00E332AE" w:rsidRDefault="00E332AE" w:rsidP="00E332AE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</w:p>
          <w:p w14:paraId="724135A5" w14:textId="77777777" w:rsidR="00E332AE" w:rsidRPr="00B64198" w:rsidRDefault="00E332AE" w:rsidP="00E332AE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vanuit het systeem genereren van periodieke overzichten en constateren/signaleren van afwijkingen t.o.v. prognoses/budgetten</w:t>
            </w:r>
            <w:r w:rsidRPr="00B64198">
              <w:rPr>
                <w:sz w:val="16"/>
                <w:szCs w:val="16"/>
              </w:rPr>
              <w:t>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4AB3DCCC" w14:textId="77777777" w:rsidR="00E332AE" w:rsidRDefault="00E332AE" w:rsidP="00E332AE">
            <w:pPr>
              <w:spacing w:line="240" w:lineRule="auto"/>
              <w:ind w:left="312" w:hanging="3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>Gelijk aan I, maar voor diverse sub-administraties en uitzoeken/opvolgen van geconstateerde verschillen;</w:t>
            </w:r>
          </w:p>
          <w:p w14:paraId="712A60A3" w14:textId="77777777" w:rsidR="00E332AE" w:rsidRPr="00B64198" w:rsidRDefault="00E332AE" w:rsidP="00E332AE">
            <w:pPr>
              <w:spacing w:line="240" w:lineRule="auto"/>
              <w:ind w:left="312" w:hanging="3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>Gelijk aan I en toelichten van afwijkingen t.o.v. prognoses/budgetten</w:t>
            </w:r>
            <w:r w:rsidRPr="00B64198">
              <w:rPr>
                <w:sz w:val="16"/>
                <w:szCs w:val="16"/>
              </w:rPr>
              <w:t>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1CA47F4" w14:textId="77777777" w:rsidR="00E332AE" w:rsidRPr="00B64198" w:rsidRDefault="00E332AE" w:rsidP="00E332AE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 xml:space="preserve">Gelijk aan II, waarbij sprake is van analyses van gegevens en beoordeling van plausibiliteit en verklaren van uitkomsten. 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4836FD22" w14:textId="77777777" w:rsidR="00E332AE" w:rsidRPr="00B64198" w:rsidRDefault="00E332AE" w:rsidP="00E332AE">
            <w:pPr>
              <w:spacing w:line="240" w:lineRule="auto"/>
              <w:ind w:left="397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</w:tr>
      <w:tr w:rsidR="00E332AE" w:rsidRPr="00B64198" w14:paraId="6D16B968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A9762AD" w14:textId="77777777" w:rsidR="00E332AE" w:rsidRPr="00B13406" w:rsidRDefault="00E332AE" w:rsidP="00E332AE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B13406">
              <w:rPr>
                <w:b/>
                <w:sz w:val="16"/>
                <w:szCs w:val="16"/>
                <w:lang w:bidi="x-none"/>
              </w:rPr>
              <w:t>Vrijheidsgraden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0CB13ED3" w14:textId="77777777" w:rsidR="00E332AE" w:rsidRPr="00B64198" w:rsidRDefault="00E332AE" w:rsidP="00E332AE">
            <w:pPr>
              <w:spacing w:line="240" w:lineRule="auto"/>
              <w:ind w:left="284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6C3D792" w14:textId="77777777" w:rsidR="00E332AE" w:rsidRPr="00B64198" w:rsidRDefault="00E332AE" w:rsidP="00E332AE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onduidelijkheden/onvolkomenheden worden afgestemd met in- en extern betrokkenen en na aanwijzing/instructie opgevolgd.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2231ACA2" w14:textId="77777777" w:rsidR="00E332AE" w:rsidRPr="00B64198" w:rsidRDefault="00E332AE" w:rsidP="00E332AE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</w:r>
            <w:r w:rsidRPr="00B64198">
              <w:rPr>
                <w:sz w:val="16"/>
                <w:szCs w:val="16"/>
              </w:rPr>
              <w:t>Gelijk aan I</w:t>
            </w:r>
            <w:r>
              <w:rPr>
                <w:sz w:val="16"/>
                <w:szCs w:val="16"/>
              </w:rPr>
              <w:t xml:space="preserve"> en zelfstandig oppakken en uitzoeken van geconstateerde aansluitverschillen en corrigeren.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6B8819A" w14:textId="77777777" w:rsidR="00E332AE" w:rsidRPr="00B64198" w:rsidRDefault="00E332AE" w:rsidP="00E332AE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 xml:space="preserve">Gelijk aan II, waarbij sprake is van een complex rekeningenstelsel (diverse omzet en kostencategorieën). 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4F50E2B9" w14:textId="77777777" w:rsidR="00E332AE" w:rsidRPr="00B64198" w:rsidRDefault="00E332AE" w:rsidP="00E332AE">
            <w:pPr>
              <w:spacing w:line="240" w:lineRule="auto"/>
              <w:ind w:left="397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</w:tr>
      <w:tr w:rsidR="00E332AE" w:rsidRPr="00B64198" w14:paraId="192E2F8E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BD3C1B2" w14:textId="77777777" w:rsidR="00E332AE" w:rsidRPr="00B13406" w:rsidRDefault="00E332AE" w:rsidP="00E332AE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B13406">
              <w:rPr>
                <w:b/>
                <w:sz w:val="16"/>
                <w:szCs w:val="16"/>
                <w:lang w:bidi="x-none"/>
              </w:rPr>
              <w:t>Kennis en ervaring</w:t>
            </w:r>
          </w:p>
        </w:tc>
        <w:tc>
          <w:tcPr>
            <w:tcW w:w="565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textDirection w:val="tbRl"/>
          </w:tcPr>
          <w:p w14:paraId="25BA8755" w14:textId="77777777" w:rsidR="00E332AE" w:rsidRPr="00B64198" w:rsidRDefault="00E332AE" w:rsidP="00E332AE">
            <w:pPr>
              <w:spacing w:line="240" w:lineRule="auto"/>
              <w:ind w:left="284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FE68E28" w14:textId="77777777" w:rsidR="00E332AE" w:rsidRPr="00B64198" w:rsidRDefault="00E332AE" w:rsidP="00E332AE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MBO werk- en denkniveau (richting administratie);</w:t>
            </w:r>
          </w:p>
          <w:p w14:paraId="4AE8A345" w14:textId="77777777" w:rsidR="00E332AE" w:rsidRDefault="00E332AE" w:rsidP="00E332AE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basiskennis van financiële administratie;</w:t>
            </w:r>
          </w:p>
          <w:p w14:paraId="59CC68F4" w14:textId="77777777" w:rsidR="00E332AE" w:rsidRPr="00B64198" w:rsidRDefault="00E332AE" w:rsidP="00E332AE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>kennis van en ervaring met de gehanteerde kantoorautomatisering.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55FA3480" w14:textId="32A353F0" w:rsidR="00E332AE" w:rsidRPr="00B64198" w:rsidRDefault="007F2ABD" w:rsidP="007F2ABD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</w:r>
            <w:r w:rsidR="00E332AE">
              <w:rPr>
                <w:sz w:val="16"/>
                <w:szCs w:val="16"/>
              </w:rPr>
              <w:t>Gelijk aan I, en</w:t>
            </w:r>
            <w:r>
              <w:rPr>
                <w:sz w:val="16"/>
                <w:szCs w:val="16"/>
              </w:rPr>
              <w:t xml:space="preserve"> </w:t>
            </w:r>
            <w:bookmarkStart w:id="0" w:name="_GoBack"/>
            <w:bookmarkEnd w:id="0"/>
            <w:r w:rsidR="00E332AE">
              <w:rPr>
                <w:sz w:val="16"/>
                <w:szCs w:val="16"/>
              </w:rPr>
              <w:t>kennis van het financieel-administratieve proces en te hanteren procedures en voorschriften</w:t>
            </w:r>
            <w:r w:rsidR="00E332AE" w:rsidRPr="00B64198">
              <w:rPr>
                <w:sz w:val="16"/>
                <w:szCs w:val="16"/>
              </w:rPr>
              <w:t>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ABCE5F8" w14:textId="77777777" w:rsidR="00E332AE" w:rsidRPr="00B64198" w:rsidRDefault="00E332AE" w:rsidP="00E332AE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Gelijk aan II.</w:t>
            </w:r>
          </w:p>
        </w:tc>
        <w:tc>
          <w:tcPr>
            <w:tcW w:w="565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textDirection w:val="tbRl"/>
          </w:tcPr>
          <w:p w14:paraId="3BCF4245" w14:textId="77777777" w:rsidR="00E332AE" w:rsidRPr="00B64198" w:rsidRDefault="00E332AE" w:rsidP="00E332AE">
            <w:pPr>
              <w:spacing w:line="240" w:lineRule="auto"/>
              <w:ind w:left="397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</w:tr>
      <w:tr w:rsidR="00DE24F5" w:rsidRPr="00B64198" w14:paraId="68A515D6" w14:textId="77777777" w:rsidTr="00B13406">
        <w:trPr>
          <w:trHeight w:val="245"/>
        </w:trPr>
        <w:tc>
          <w:tcPr>
            <w:tcW w:w="2090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1BE30FF0" w14:textId="59785FDC" w:rsidR="00DE24F5" w:rsidRPr="00B64198" w:rsidRDefault="00DE24F5" w:rsidP="00B13406">
            <w:pPr>
              <w:spacing w:line="240" w:lineRule="auto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5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70E72A40" w14:textId="77777777" w:rsidR="00DE24F5" w:rsidRPr="00B64198" w:rsidRDefault="00DE24F5" w:rsidP="00B13406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6F4CBEB3" w14:textId="082DA0A4" w:rsidR="00DE24F5" w:rsidRPr="00B64198" w:rsidRDefault="00DE24F5" w:rsidP="00B13406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6E3CD721" w14:textId="6269995E" w:rsidR="00DE24F5" w:rsidRPr="00B64198" w:rsidRDefault="00DE24F5" w:rsidP="00B13406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2F1601CE" w14:textId="2011B56B" w:rsidR="00DE24F5" w:rsidRPr="00B64198" w:rsidRDefault="00DE24F5" w:rsidP="00B13406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5" w:type="dxa"/>
            <w:shd w:val="clear" w:color="auto" w:fill="8AC9AC"/>
            <w:tcMar>
              <w:top w:w="57" w:type="dxa"/>
              <w:bottom w:w="57" w:type="dxa"/>
            </w:tcMar>
          </w:tcPr>
          <w:p w14:paraId="7A4FF634" w14:textId="77777777" w:rsidR="00DE24F5" w:rsidRPr="00B64198" w:rsidRDefault="00DE24F5" w:rsidP="00B13406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</w:tr>
    </w:tbl>
    <w:p w14:paraId="5B15FA8F" w14:textId="77777777" w:rsidR="001E27BA" w:rsidRPr="001E27BA" w:rsidRDefault="001E27BA" w:rsidP="00B13406">
      <w:pPr>
        <w:spacing w:line="240" w:lineRule="auto"/>
      </w:pPr>
    </w:p>
    <w:sectPr w:rsidR="001E27BA" w:rsidRPr="001E27BA" w:rsidSect="00B13406">
      <w:headerReference w:type="default" r:id="rId7"/>
      <w:footerReference w:type="even" r:id="rId8"/>
      <w:footerReference w:type="default" r:id="rId9"/>
      <w:pgSz w:w="16840" w:h="11900" w:orient="landscape"/>
      <w:pgMar w:top="198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EF94E" w14:textId="77777777" w:rsidR="0030139F" w:rsidRDefault="0030139F" w:rsidP="0099201E">
      <w:pPr>
        <w:spacing w:line="240" w:lineRule="auto"/>
      </w:pPr>
      <w:r>
        <w:separator/>
      </w:r>
    </w:p>
  </w:endnote>
  <w:endnote w:type="continuationSeparator" w:id="0">
    <w:p w14:paraId="073FC132" w14:textId="77777777" w:rsidR="0030139F" w:rsidRDefault="0030139F" w:rsidP="009920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inanummer"/>
      </w:rPr>
      <w:id w:val="67554071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791238D0" w14:textId="77777777" w:rsid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B1A7335" w14:textId="77777777" w:rsidR="0099201E" w:rsidRDefault="0099201E" w:rsidP="0099201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inanummer"/>
      </w:rPr>
      <w:id w:val="1895225722"/>
      <w:docPartObj>
        <w:docPartGallery w:val="Page Numbers (Bottom of Page)"/>
        <w:docPartUnique/>
      </w:docPartObj>
    </w:sdtPr>
    <w:sdtEndPr>
      <w:rPr>
        <w:rStyle w:val="Paginanummer"/>
        <w:sz w:val="16"/>
        <w:szCs w:val="16"/>
      </w:rPr>
    </w:sdtEndPr>
    <w:sdtContent>
      <w:p w14:paraId="51660BAB" w14:textId="77777777" w:rsidR="0099201E" w:rsidRP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  <w:sz w:val="16"/>
            <w:szCs w:val="16"/>
          </w:rPr>
        </w:pPr>
        <w:r w:rsidRPr="0099201E">
          <w:rPr>
            <w:rStyle w:val="Paginanummer"/>
            <w:sz w:val="16"/>
            <w:szCs w:val="16"/>
          </w:rPr>
          <w:fldChar w:fldCharType="begin"/>
        </w:r>
        <w:r w:rsidRPr="0099201E">
          <w:rPr>
            <w:rStyle w:val="Paginanummer"/>
            <w:sz w:val="16"/>
            <w:szCs w:val="16"/>
          </w:rPr>
          <w:instrText xml:space="preserve"> PAGE </w:instrText>
        </w:r>
        <w:r w:rsidRPr="0099201E">
          <w:rPr>
            <w:rStyle w:val="Paginanummer"/>
            <w:sz w:val="16"/>
            <w:szCs w:val="16"/>
          </w:rPr>
          <w:fldChar w:fldCharType="separate"/>
        </w:r>
        <w:r w:rsidRPr="0099201E">
          <w:rPr>
            <w:rStyle w:val="Paginanummer"/>
            <w:noProof/>
            <w:sz w:val="16"/>
            <w:szCs w:val="16"/>
          </w:rPr>
          <w:t>1</w:t>
        </w:r>
        <w:r w:rsidRPr="0099201E">
          <w:rPr>
            <w:rStyle w:val="Paginanummer"/>
            <w:sz w:val="16"/>
            <w:szCs w:val="16"/>
          </w:rPr>
          <w:fldChar w:fldCharType="end"/>
        </w:r>
      </w:p>
    </w:sdtContent>
  </w:sdt>
  <w:p w14:paraId="52DA8566" w14:textId="513CAEFB" w:rsidR="0099201E" w:rsidRPr="007C07B6" w:rsidRDefault="007318D4" w:rsidP="007C07B6">
    <w:pPr>
      <w:pStyle w:val="Voettekst"/>
      <w:tabs>
        <w:tab w:val="right" w:pos="9632"/>
        <w:tab w:val="right" w:pos="15026"/>
      </w:tabs>
      <w:ind w:right="-434"/>
      <w:rPr>
        <w:b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35D394" w14:textId="77777777" w:rsidR="0030139F" w:rsidRDefault="0030139F" w:rsidP="0099201E">
      <w:pPr>
        <w:spacing w:line="240" w:lineRule="auto"/>
      </w:pPr>
      <w:r>
        <w:separator/>
      </w:r>
    </w:p>
  </w:footnote>
  <w:footnote w:type="continuationSeparator" w:id="0">
    <w:p w14:paraId="14B31DC8" w14:textId="77777777" w:rsidR="0030139F" w:rsidRDefault="0030139F" w:rsidP="009920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98F1E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</w:pPr>
    <w:r>
      <w:tab/>
    </w:r>
  </w:p>
  <w:p w14:paraId="12442A53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5C185D03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2DB51209" w14:textId="77777777" w:rsidR="00C9299D" w:rsidRPr="00CE4DB5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  <w:sz w:val="16"/>
        <w:szCs w:val="16"/>
      </w:rPr>
    </w:pPr>
  </w:p>
  <w:p w14:paraId="1681A3DC" w14:textId="147C14EB" w:rsidR="00763599" w:rsidRPr="00CE4DB5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rFonts w:eastAsia="Times New Roman" w:cs="Times New Roman"/>
        <w:b/>
        <w:caps/>
        <w:sz w:val="16"/>
        <w:szCs w:val="16"/>
      </w:rPr>
    </w:pPr>
    <w:r w:rsidRPr="00CE4DB5">
      <w:rPr>
        <w:rFonts w:eastAsia="Times New Roman" w:cs="Times New Roman"/>
        <w:b/>
        <w:caps/>
        <w:sz w:val="16"/>
        <w:szCs w:val="16"/>
      </w:rPr>
      <w:t>Niveau-onderscheidende kenmerken (nok)</w:t>
    </w:r>
  </w:p>
  <w:p w14:paraId="0677F86E" w14:textId="77777777" w:rsidR="00CE4DB5" w:rsidRPr="00C9299D" w:rsidRDefault="00CE4DB5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rFonts w:eastAsia="Times New Roman" w:cs="Times New Roman"/>
        <w:b/>
        <w:caps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71AFF"/>
    <w:multiLevelType w:val="hybridMultilevel"/>
    <w:tmpl w:val="111CA08E"/>
    <w:lvl w:ilvl="0" w:tplc="0D56E698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 w:tplc="88CEDAB2">
      <w:start w:val="1"/>
      <w:numFmt w:val="bullet"/>
      <w:lvlText w:val="."/>
      <w:lvlJc w:val="left"/>
      <w:pPr>
        <w:ind w:left="1134" w:hanging="283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F0920"/>
    <w:multiLevelType w:val="multilevel"/>
    <w:tmpl w:val="A190B6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E3DEE"/>
    <w:multiLevelType w:val="hybridMultilevel"/>
    <w:tmpl w:val="BE7E5C8A"/>
    <w:lvl w:ilvl="0" w:tplc="7630795E">
      <w:start w:val="1"/>
      <w:numFmt w:val="decimal"/>
      <w:pStyle w:val="Opsom-cijfers"/>
      <w:lvlText w:val="%1."/>
      <w:lvlJc w:val="left"/>
      <w:pPr>
        <w:ind w:left="284" w:hanging="284"/>
      </w:pPr>
      <w:rPr>
        <w:rFonts w:hint="default"/>
      </w:rPr>
    </w:lvl>
    <w:lvl w:ilvl="1" w:tplc="ED3481FE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5510D268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44292"/>
    <w:multiLevelType w:val="hybridMultilevel"/>
    <w:tmpl w:val="B82CDDC4"/>
    <w:lvl w:ilvl="0" w:tplc="D0F86F64">
      <w:start w:val="1"/>
      <w:numFmt w:val="lowerLetter"/>
      <w:lvlText w:val="%1."/>
      <w:lvlJc w:val="left"/>
      <w:pPr>
        <w:ind w:left="567" w:hanging="283"/>
      </w:pPr>
      <w:rPr>
        <w:rFonts w:hint="default"/>
      </w:rPr>
    </w:lvl>
    <w:lvl w:ilvl="1" w:tplc="05A4E2F8">
      <w:start w:val="1"/>
      <w:numFmt w:val="decimal"/>
      <w:lvlText w:val="%2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2" w:tplc="D67A944E">
      <w:start w:val="1"/>
      <w:numFmt w:val="lowerLetter"/>
      <w:lvlText w:val="%3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3" w:tplc="110429DE">
      <w:start w:val="1"/>
      <w:numFmt w:val="lowerRoman"/>
      <w:lvlText w:val="%4."/>
      <w:lvlJc w:val="left"/>
      <w:pPr>
        <w:tabs>
          <w:tab w:val="num" w:pos="567"/>
        </w:tabs>
        <w:ind w:left="851" w:hanging="284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C17E3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3AF1A00"/>
    <w:multiLevelType w:val="multilevel"/>
    <w:tmpl w:val="94B0A59A"/>
    <w:lvl w:ilvl="0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C7536"/>
    <w:multiLevelType w:val="hybridMultilevel"/>
    <w:tmpl w:val="94E0C1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003B4"/>
    <w:multiLevelType w:val="multilevel"/>
    <w:tmpl w:val="93E2EC22"/>
    <w:lvl w:ilvl="0">
      <w:start w:val="1"/>
      <w:numFmt w:val="none"/>
      <w:pStyle w:val="Lijstalinea"/>
      <w:lvlText w:val="-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bullet"/>
      <w:lvlText w:val="."/>
      <w:lvlJc w:val="left"/>
      <w:pPr>
        <w:ind w:left="851" w:hanging="284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hint="default"/>
      </w:rPr>
    </w:lvl>
  </w:abstractNum>
  <w:abstractNum w:abstractNumId="8" w15:restartNumberingAfterBreak="0">
    <w:nsid w:val="3CEF6C91"/>
    <w:multiLevelType w:val="hybridMultilevel"/>
    <w:tmpl w:val="A2900858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D2633"/>
    <w:multiLevelType w:val="hybridMultilevel"/>
    <w:tmpl w:val="D8E0CA02"/>
    <w:lvl w:ilvl="0" w:tplc="B4CEF56A">
      <w:start w:val="1"/>
      <w:numFmt w:val="decimal"/>
      <w:lvlText w:val="%1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 w:tplc="D0F86F64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E331D"/>
    <w:multiLevelType w:val="multilevel"/>
    <w:tmpl w:val="A2900858"/>
    <w:lvl w:ilvl="0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7D37D5"/>
    <w:multiLevelType w:val="multilevel"/>
    <w:tmpl w:val="538CA730"/>
    <w:lvl w:ilvl="0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4366E"/>
    <w:multiLevelType w:val="hybridMultilevel"/>
    <w:tmpl w:val="8B5E1D72"/>
    <w:lvl w:ilvl="0" w:tplc="0413000F">
      <w:start w:val="1"/>
      <w:numFmt w:val="decimal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E6867B5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E7E25A4"/>
    <w:multiLevelType w:val="hybridMultilevel"/>
    <w:tmpl w:val="60D89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3F3DF8"/>
    <w:multiLevelType w:val="multilevel"/>
    <w:tmpl w:val="23DAAC0A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37A6725"/>
    <w:multiLevelType w:val="hybridMultilevel"/>
    <w:tmpl w:val="6EAA0F62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11"/>
  </w:num>
  <w:num w:numId="5">
    <w:abstractNumId w:val="14"/>
  </w:num>
  <w:num w:numId="6">
    <w:abstractNumId w:val="12"/>
  </w:num>
  <w:num w:numId="7">
    <w:abstractNumId w:val="6"/>
  </w:num>
  <w:num w:numId="8">
    <w:abstractNumId w:val="16"/>
  </w:num>
  <w:num w:numId="9">
    <w:abstractNumId w:val="8"/>
  </w:num>
  <w:num w:numId="10">
    <w:abstractNumId w:val="10"/>
  </w:num>
  <w:num w:numId="11">
    <w:abstractNumId w:val="4"/>
  </w:num>
  <w:num w:numId="12">
    <w:abstractNumId w:val="13"/>
  </w:num>
  <w:num w:numId="13">
    <w:abstractNumId w:val="7"/>
  </w:num>
  <w:num w:numId="14">
    <w:abstractNumId w:val="9"/>
  </w:num>
  <w:num w:numId="15">
    <w:abstractNumId w:val="15"/>
  </w:num>
  <w:num w:numId="16">
    <w:abstractNumId w:val="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009"/>
    <w:rsid w:val="000B55F5"/>
    <w:rsid w:val="000B7F47"/>
    <w:rsid w:val="000C4004"/>
    <w:rsid w:val="000E2288"/>
    <w:rsid w:val="00106E05"/>
    <w:rsid w:val="0011150C"/>
    <w:rsid w:val="001240A6"/>
    <w:rsid w:val="00182CB5"/>
    <w:rsid w:val="001C6B8D"/>
    <w:rsid w:val="001D0612"/>
    <w:rsid w:val="001E27BA"/>
    <w:rsid w:val="001F7342"/>
    <w:rsid w:val="002126F6"/>
    <w:rsid w:val="00234B05"/>
    <w:rsid w:val="0030139F"/>
    <w:rsid w:val="00343B60"/>
    <w:rsid w:val="00352F12"/>
    <w:rsid w:val="00397A57"/>
    <w:rsid w:val="003B2C3E"/>
    <w:rsid w:val="003D21A2"/>
    <w:rsid w:val="00437551"/>
    <w:rsid w:val="00462969"/>
    <w:rsid w:val="004F7477"/>
    <w:rsid w:val="00536716"/>
    <w:rsid w:val="0055566C"/>
    <w:rsid w:val="006475EF"/>
    <w:rsid w:val="006529E6"/>
    <w:rsid w:val="006A32D9"/>
    <w:rsid w:val="006D15B0"/>
    <w:rsid w:val="007318D4"/>
    <w:rsid w:val="00746816"/>
    <w:rsid w:val="00763599"/>
    <w:rsid w:val="007A58C8"/>
    <w:rsid w:val="007B50E4"/>
    <w:rsid w:val="007C07B6"/>
    <w:rsid w:val="007E3370"/>
    <w:rsid w:val="007F2ABD"/>
    <w:rsid w:val="00810A85"/>
    <w:rsid w:val="008265D5"/>
    <w:rsid w:val="00857CC5"/>
    <w:rsid w:val="008803C1"/>
    <w:rsid w:val="00893D0E"/>
    <w:rsid w:val="008A1010"/>
    <w:rsid w:val="008A1799"/>
    <w:rsid w:val="008B21EC"/>
    <w:rsid w:val="00986D86"/>
    <w:rsid w:val="0099201E"/>
    <w:rsid w:val="00AD3FB4"/>
    <w:rsid w:val="00AE46F5"/>
    <w:rsid w:val="00AF0D74"/>
    <w:rsid w:val="00B13406"/>
    <w:rsid w:val="00B35FC4"/>
    <w:rsid w:val="00B54704"/>
    <w:rsid w:val="00B759B3"/>
    <w:rsid w:val="00BF0BAB"/>
    <w:rsid w:val="00C13E85"/>
    <w:rsid w:val="00C40F45"/>
    <w:rsid w:val="00C9299D"/>
    <w:rsid w:val="00C9401B"/>
    <w:rsid w:val="00CE4DB5"/>
    <w:rsid w:val="00D134BE"/>
    <w:rsid w:val="00D17BCF"/>
    <w:rsid w:val="00D85325"/>
    <w:rsid w:val="00DC189A"/>
    <w:rsid w:val="00DE1848"/>
    <w:rsid w:val="00DE24F5"/>
    <w:rsid w:val="00E332AE"/>
    <w:rsid w:val="00E610F1"/>
    <w:rsid w:val="00E63009"/>
    <w:rsid w:val="00E7110E"/>
    <w:rsid w:val="00E74D9D"/>
    <w:rsid w:val="00EC60BD"/>
    <w:rsid w:val="00F14A1A"/>
    <w:rsid w:val="00F21E8C"/>
    <w:rsid w:val="00F27DB4"/>
    <w:rsid w:val="00FB60C2"/>
    <w:rsid w:val="00FD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078D8"/>
  <w15:chartTrackingRefBased/>
  <w15:docId w15:val="{98C87A31-0D6F-C041-80BF-870F542FA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6475EF"/>
    <w:pPr>
      <w:spacing w:line="240" w:lineRule="atLeast"/>
    </w:pPr>
    <w:rPr>
      <w:rFonts w:eastAsiaTheme="minorEastAsia"/>
    </w:rPr>
  </w:style>
  <w:style w:type="paragraph" w:styleId="Kop1">
    <w:name w:val="heading 1"/>
    <w:basedOn w:val="Standaard"/>
    <w:next w:val="Standaard"/>
    <w:link w:val="Kop1Char"/>
    <w:uiPriority w:val="9"/>
    <w:qFormat/>
    <w:rsid w:val="00234B05"/>
    <w:pPr>
      <w:spacing w:after="480"/>
      <w:outlineLvl w:val="0"/>
    </w:pPr>
    <w:rPr>
      <w:rFonts w:cs="Arial"/>
      <w:b/>
      <w:caps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99201E"/>
    <w:pPr>
      <w:spacing w:after="240"/>
      <w:outlineLvl w:val="1"/>
    </w:pPr>
    <w:rPr>
      <w:caps w:val="0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99201E"/>
    <w:pPr>
      <w:spacing w:after="0"/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2126F6"/>
    <w:pPr>
      <w:keepNext/>
      <w:keepLines/>
      <w:tabs>
        <w:tab w:val="center" w:pos="567"/>
      </w:tabs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rsid w:val="00C40F45"/>
    <w:pPr>
      <w:numPr>
        <w:numId w:val="13"/>
      </w:numPr>
      <w:tabs>
        <w:tab w:val="clear" w:pos="567"/>
      </w:tabs>
      <w:contextualSpacing/>
    </w:pPr>
    <w:rPr>
      <w:rFonts w:cs="Arial"/>
    </w:rPr>
  </w:style>
  <w:style w:type="character" w:customStyle="1" w:styleId="Kop1Char">
    <w:name w:val="Kop 1 Char"/>
    <w:basedOn w:val="Standaardalinea-lettertype"/>
    <w:link w:val="Kop1"/>
    <w:uiPriority w:val="9"/>
    <w:rsid w:val="00234B05"/>
    <w:rPr>
      <w:rFonts w:ascii="Arial" w:hAnsi="Arial" w:cs="Arial"/>
      <w:b/>
      <w:caps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99201E"/>
    <w:rPr>
      <w:rFonts w:ascii="Arial" w:hAnsi="Arial" w:cs="Arial"/>
      <w:b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2126F6"/>
    <w:pPr>
      <w:spacing w:after="100"/>
    </w:pPr>
    <w:rPr>
      <w:rFonts w:cs="Arial"/>
    </w:rPr>
  </w:style>
  <w:style w:type="paragraph" w:styleId="Inhopg2">
    <w:name w:val="toc 2"/>
    <w:basedOn w:val="Standaard"/>
    <w:next w:val="Standaard"/>
    <w:autoRedefine/>
    <w:uiPriority w:val="39"/>
    <w:unhideWhenUsed/>
    <w:rsid w:val="002126F6"/>
    <w:pPr>
      <w:spacing w:after="100"/>
      <w:ind w:left="200"/>
    </w:pPr>
    <w:rPr>
      <w:rFonts w:cs="Arial"/>
    </w:rPr>
  </w:style>
  <w:style w:type="character" w:styleId="Hyperlink">
    <w:name w:val="Hyperlink"/>
    <w:basedOn w:val="Standaardalinea-lettertype"/>
    <w:uiPriority w:val="99"/>
    <w:unhideWhenUsed/>
    <w:rsid w:val="002126F6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99201E"/>
    <w:rPr>
      <w:rFonts w:ascii="Arial" w:hAnsi="Arial" w:cs="Arial"/>
      <w:b/>
      <w:i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126F6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paragraph" w:styleId="Koptekst">
    <w:name w:val="header"/>
    <w:basedOn w:val="Standaard"/>
    <w:link w:val="KoptekstChar"/>
    <w:unhideWhenUsed/>
    <w:rsid w:val="0099201E"/>
    <w:pPr>
      <w:tabs>
        <w:tab w:val="center" w:pos="4536"/>
        <w:tab w:val="right" w:pos="9072"/>
      </w:tabs>
      <w:spacing w:line="240" w:lineRule="auto"/>
    </w:pPr>
    <w:rPr>
      <w:rFonts w:cs="Arial"/>
    </w:rPr>
  </w:style>
  <w:style w:type="paragraph" w:styleId="Inhopg3">
    <w:name w:val="toc 3"/>
    <w:basedOn w:val="Standaard"/>
    <w:next w:val="Standaard"/>
    <w:autoRedefine/>
    <w:uiPriority w:val="39"/>
    <w:unhideWhenUsed/>
    <w:rsid w:val="00234B05"/>
    <w:pPr>
      <w:spacing w:after="100"/>
      <w:ind w:left="400"/>
    </w:pPr>
    <w:rPr>
      <w:rFonts w:cs="Arial"/>
    </w:rPr>
  </w:style>
  <w:style w:type="character" w:customStyle="1" w:styleId="KoptekstChar">
    <w:name w:val="Koptekst Char"/>
    <w:basedOn w:val="Standaardalinea-lettertype"/>
    <w:link w:val="Koptekst"/>
    <w:uiPriority w:val="99"/>
    <w:rsid w:val="0099201E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nhideWhenUsed/>
    <w:rsid w:val="0099201E"/>
    <w:pPr>
      <w:tabs>
        <w:tab w:val="center" w:pos="4536"/>
        <w:tab w:val="right" w:pos="9072"/>
      </w:tabs>
      <w:spacing w:line="240" w:lineRule="auto"/>
    </w:pPr>
    <w:rPr>
      <w:rFonts w:cs="Arial"/>
    </w:rPr>
  </w:style>
  <w:style w:type="character" w:customStyle="1" w:styleId="VoettekstChar">
    <w:name w:val="Voettekst Char"/>
    <w:basedOn w:val="Standaardalinea-lettertype"/>
    <w:link w:val="Voettekst"/>
    <w:rsid w:val="0099201E"/>
    <w:rPr>
      <w:rFonts w:ascii="Arial" w:hAnsi="Arial" w:cs="Arial"/>
      <w:sz w:val="20"/>
      <w:szCs w:val="20"/>
    </w:rPr>
  </w:style>
  <w:style w:type="character" w:styleId="Paginanummer">
    <w:name w:val="page number"/>
    <w:basedOn w:val="Standaardalinea-lettertype"/>
    <w:unhideWhenUsed/>
    <w:rsid w:val="0099201E"/>
  </w:style>
  <w:style w:type="paragraph" w:customStyle="1" w:styleId="Opsom-cijfers">
    <w:name w:val="Opsom-cijfers"/>
    <w:basedOn w:val="Lijstalinea"/>
    <w:qFormat/>
    <w:rsid w:val="001E27BA"/>
    <w:pPr>
      <w:numPr>
        <w:numId w:val="17"/>
      </w:numPr>
    </w:pPr>
  </w:style>
  <w:style w:type="paragraph" w:customStyle="1" w:styleId="Opsom-streepjes">
    <w:name w:val="Opsom-streepjes"/>
    <w:basedOn w:val="Lijstalinea"/>
    <w:qFormat/>
    <w:rsid w:val="001E27BA"/>
  </w:style>
  <w:style w:type="paragraph" w:customStyle="1" w:styleId="ONDERNEMINGon">
    <w:name w:val="ONDERNEMING.on"/>
    <w:basedOn w:val="Standaard"/>
    <w:rsid w:val="006475EF"/>
    <w:pPr>
      <w:tabs>
        <w:tab w:val="left" w:pos="1701"/>
      </w:tabs>
      <w:spacing w:line="260" w:lineRule="exact"/>
      <w:ind w:left="1985" w:hanging="1985"/>
    </w:pPr>
    <w:rPr>
      <w:rFonts w:ascii="Times New Roman" w:hAnsi="Times New Roman"/>
      <w:sz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D21A2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21A2"/>
    <w:rPr>
      <w:rFonts w:ascii="Times New Roman" w:eastAsiaTheme="minorEastAsia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AFWERKMAP/afwerkmap-MJ/Cao%20LEO%20(uiterlijk%2028-2)/functies/Staf/CAOLEO-F209012%20NOK%20medewerker%20administratie%20I-II-III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CAOLEO-F209012 NOK medewerker administratie I-II-III.dotx</Template>
  <TotalTime>47</TotalTime>
  <Pages>1</Pages>
  <Words>267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Maryvon Putman</dc:creator>
  <cp:keywords/>
  <dc:description/>
  <cp:lastModifiedBy>Maryvon Putman</cp:lastModifiedBy>
  <cp:revision>15</cp:revision>
  <dcterms:created xsi:type="dcterms:W3CDTF">2020-02-28T11:37:00Z</dcterms:created>
  <dcterms:modified xsi:type="dcterms:W3CDTF">2021-02-05T07:44:00Z</dcterms:modified>
</cp:coreProperties>
</file>